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731E5" w14:textId="2AFC96D8" w:rsidR="00D77790" w:rsidRPr="004E5A24" w:rsidRDefault="004E5A24" w:rsidP="004E5A24">
      <w:pPr>
        <w:tabs>
          <w:tab w:val="left" w:pos="4053"/>
        </w:tabs>
        <w:ind w:firstLine="720"/>
        <w:rPr>
          <w:color w:val="7F7F7F" w:themeColor="text1" w:themeTint="80"/>
          <w:sz w:val="44"/>
          <w:szCs w:val="44"/>
        </w:rPr>
      </w:pPr>
      <w:r>
        <w:tab/>
      </w:r>
      <w:r w:rsidRPr="004E5A24">
        <w:rPr>
          <w:color w:val="7F7F7F" w:themeColor="text1" w:themeTint="80"/>
          <w:sz w:val="44"/>
          <w:szCs w:val="44"/>
        </w:rPr>
        <w:t>®</w:t>
      </w:r>
    </w:p>
    <w:p w14:paraId="2EA20BF6" w14:textId="77777777" w:rsidR="00D77790" w:rsidRDefault="00D77790" w:rsidP="00401C2A">
      <w:pPr>
        <w:ind w:firstLine="720"/>
        <w:jc w:val="right"/>
      </w:pPr>
    </w:p>
    <w:p w14:paraId="19B1BA2E" w14:textId="77777777" w:rsidR="00D77790" w:rsidRDefault="00D77790" w:rsidP="00401C2A">
      <w:pPr>
        <w:ind w:firstLine="720"/>
        <w:jc w:val="right"/>
      </w:pPr>
    </w:p>
    <w:p w14:paraId="52403A12" w14:textId="27905CDE" w:rsidR="00360FFA" w:rsidRDefault="00360FFA" w:rsidP="00401C2A">
      <w:pPr>
        <w:ind w:firstLine="720"/>
        <w:jc w:val="right"/>
      </w:pPr>
    </w:p>
    <w:p w14:paraId="68477834" w14:textId="18DB4EA4" w:rsidR="00B26501" w:rsidRPr="00B26501" w:rsidRDefault="00B26501" w:rsidP="00B26501"/>
    <w:p w14:paraId="3064A4B3" w14:textId="200F2692" w:rsidR="00B26501" w:rsidRDefault="00B26501" w:rsidP="00B26501"/>
    <w:p w14:paraId="004763B8" w14:textId="4DC9318E" w:rsidR="00B26501" w:rsidRDefault="00B26501" w:rsidP="00B26501"/>
    <w:p w14:paraId="3A7EF8C4" w14:textId="717E4E96" w:rsidR="00B26501" w:rsidRPr="00B26501" w:rsidRDefault="00B26501" w:rsidP="00B26501">
      <w:pPr>
        <w:jc w:val="center"/>
        <w:rPr>
          <w:b/>
          <w:bCs/>
          <w:sz w:val="40"/>
          <w:szCs w:val="40"/>
          <w:u w:val="single"/>
        </w:rPr>
      </w:pPr>
      <w:r w:rsidRPr="00B26501">
        <w:rPr>
          <w:b/>
          <w:bCs/>
          <w:sz w:val="40"/>
          <w:szCs w:val="40"/>
          <w:u w:val="single"/>
        </w:rPr>
        <w:t>PREVIOUS CLIENT</w:t>
      </w:r>
    </w:p>
    <w:p w14:paraId="1599D44B" w14:textId="49720834" w:rsidR="00B26501" w:rsidRDefault="00B26501" w:rsidP="00B26501"/>
    <w:p w14:paraId="36B18D41" w14:textId="715B4CC6" w:rsidR="00B26501" w:rsidRPr="009A0EFE" w:rsidRDefault="00B26501" w:rsidP="00B26501">
      <w:pPr>
        <w:rPr>
          <w:sz w:val="28"/>
          <w:szCs w:val="28"/>
        </w:rPr>
      </w:pPr>
      <w:r w:rsidRPr="009A0EFE">
        <w:rPr>
          <w:sz w:val="28"/>
          <w:szCs w:val="28"/>
        </w:rPr>
        <w:t>Please complete this form only if your child is a previous client of The Sensory Gym ® and it has been less than 2 years since you have attended. If it has been more than 2 years since you have attended, you will be required to complete the full set of questionnaires.</w:t>
      </w:r>
    </w:p>
    <w:p w14:paraId="4D7309CB" w14:textId="514B88A3" w:rsidR="00B26501" w:rsidRPr="009A0EFE" w:rsidRDefault="00B26501" w:rsidP="00B26501">
      <w:pPr>
        <w:rPr>
          <w:sz w:val="28"/>
          <w:szCs w:val="28"/>
        </w:rPr>
      </w:pPr>
    </w:p>
    <w:p w14:paraId="09743F21" w14:textId="668231F2" w:rsidR="00B26501" w:rsidRPr="009A0EFE" w:rsidRDefault="00B26501" w:rsidP="00B26501">
      <w:pPr>
        <w:rPr>
          <w:sz w:val="28"/>
          <w:szCs w:val="28"/>
        </w:rPr>
      </w:pPr>
      <w:r w:rsidRPr="009A0EFE">
        <w:rPr>
          <w:sz w:val="28"/>
          <w:szCs w:val="28"/>
        </w:rPr>
        <w:t>Child’s Name:</w:t>
      </w:r>
    </w:p>
    <w:p w14:paraId="2BC2F5C5" w14:textId="77777777" w:rsidR="00B26501" w:rsidRPr="009A0EFE" w:rsidRDefault="00B26501" w:rsidP="00B26501">
      <w:pPr>
        <w:rPr>
          <w:sz w:val="28"/>
          <w:szCs w:val="28"/>
        </w:rPr>
      </w:pPr>
    </w:p>
    <w:p w14:paraId="4DF95879" w14:textId="4A8F71C2" w:rsidR="00B26501" w:rsidRPr="009A0EFE" w:rsidRDefault="00B26501" w:rsidP="00B26501">
      <w:pPr>
        <w:rPr>
          <w:sz w:val="28"/>
          <w:szCs w:val="28"/>
        </w:rPr>
      </w:pPr>
      <w:r w:rsidRPr="009A0EFE">
        <w:rPr>
          <w:sz w:val="28"/>
          <w:szCs w:val="28"/>
        </w:rPr>
        <w:t>Date last seen at The Sensory Gym®:</w:t>
      </w:r>
      <w:bookmarkStart w:id="0" w:name="_GoBack"/>
      <w:bookmarkEnd w:id="0"/>
    </w:p>
    <w:p w14:paraId="715E1891" w14:textId="5176B6EC" w:rsidR="00B26501" w:rsidRPr="009A0EFE" w:rsidRDefault="00B26501" w:rsidP="00B26501">
      <w:pPr>
        <w:rPr>
          <w:sz w:val="28"/>
          <w:szCs w:val="28"/>
        </w:rPr>
      </w:pPr>
    </w:p>
    <w:p w14:paraId="52544D7B" w14:textId="7D847EFC" w:rsidR="00B26501" w:rsidRPr="009A0EFE" w:rsidRDefault="00B26501" w:rsidP="00B26501">
      <w:pPr>
        <w:rPr>
          <w:sz w:val="28"/>
          <w:szCs w:val="28"/>
        </w:rPr>
      </w:pPr>
      <w:r w:rsidRPr="009A0EFE">
        <w:rPr>
          <w:sz w:val="28"/>
          <w:szCs w:val="28"/>
        </w:rPr>
        <w:t>Treating Therapist/s you last saw when at The Sensory Gym®?</w:t>
      </w:r>
    </w:p>
    <w:p w14:paraId="48A5409B" w14:textId="77777777" w:rsidR="00B26501" w:rsidRPr="009A0EFE" w:rsidRDefault="00B26501" w:rsidP="00B26501">
      <w:pPr>
        <w:rPr>
          <w:sz w:val="28"/>
          <w:szCs w:val="28"/>
        </w:rPr>
      </w:pPr>
    </w:p>
    <w:p w14:paraId="018BB41F" w14:textId="7C9A634E" w:rsidR="00B26501" w:rsidRPr="009A0EFE" w:rsidRDefault="00B26501" w:rsidP="00B26501">
      <w:pPr>
        <w:rPr>
          <w:sz w:val="28"/>
          <w:szCs w:val="28"/>
        </w:rPr>
      </w:pPr>
      <w:r w:rsidRPr="009A0EFE">
        <w:rPr>
          <w:sz w:val="28"/>
          <w:szCs w:val="28"/>
        </w:rPr>
        <w:t>Is there anything we should know about your child since we last saw you?</w:t>
      </w:r>
    </w:p>
    <w:p w14:paraId="06F82C70" w14:textId="0B990989" w:rsidR="00B26501" w:rsidRPr="009A0EFE" w:rsidRDefault="00B26501" w:rsidP="00B26501">
      <w:pPr>
        <w:rPr>
          <w:sz w:val="28"/>
          <w:szCs w:val="28"/>
        </w:rPr>
      </w:pPr>
    </w:p>
    <w:p w14:paraId="090F8A70" w14:textId="1B70A668" w:rsidR="00B26501" w:rsidRDefault="00B26501" w:rsidP="00B26501"/>
    <w:p w14:paraId="1983FD81" w14:textId="77A100EC" w:rsidR="00B26501" w:rsidRDefault="00B26501" w:rsidP="00B26501"/>
    <w:p w14:paraId="76AD4D60" w14:textId="77777777" w:rsidR="00B26501" w:rsidRPr="00B26501" w:rsidRDefault="00B26501" w:rsidP="00B26501"/>
    <w:sectPr w:rsidR="00B26501" w:rsidRPr="00B26501" w:rsidSect="00406D6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5244B" w14:textId="77777777" w:rsidR="002C3FD1" w:rsidRDefault="002C3FD1" w:rsidP="00986CD0">
      <w:pPr>
        <w:spacing w:after="0" w:line="240" w:lineRule="auto"/>
      </w:pPr>
      <w:r>
        <w:separator/>
      </w:r>
    </w:p>
  </w:endnote>
  <w:endnote w:type="continuationSeparator" w:id="0">
    <w:p w14:paraId="5DBDF8C8" w14:textId="77777777" w:rsidR="002C3FD1" w:rsidRDefault="002C3FD1" w:rsidP="0098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BC3C4" w14:textId="77777777" w:rsidR="002C3FD1" w:rsidRDefault="002C3FD1" w:rsidP="00986CD0">
      <w:pPr>
        <w:spacing w:after="0" w:line="240" w:lineRule="auto"/>
      </w:pPr>
      <w:r>
        <w:separator/>
      </w:r>
    </w:p>
  </w:footnote>
  <w:footnote w:type="continuationSeparator" w:id="0">
    <w:p w14:paraId="50ED7004" w14:textId="77777777" w:rsidR="002C3FD1" w:rsidRDefault="002C3FD1" w:rsidP="00986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5C9E7" w14:textId="1D5E9451" w:rsidR="00F50ADF" w:rsidRDefault="00F50AD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01961D" wp14:editId="622A597F">
              <wp:simplePos x="0" y="0"/>
              <wp:positionH relativeFrom="column">
                <wp:posOffset>-685800</wp:posOffset>
              </wp:positionH>
              <wp:positionV relativeFrom="paragraph">
                <wp:posOffset>-335280</wp:posOffset>
              </wp:positionV>
              <wp:extent cx="7251700" cy="2286000"/>
              <wp:effectExtent l="0" t="0" r="12700" b="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700" cy="2286000"/>
                        <a:chOff x="180" y="180"/>
                        <a:chExt cx="11280" cy="3060"/>
                      </a:xfrm>
                    </wpg:grpSpPr>
                    <pic:pic xmlns:pic="http://schemas.openxmlformats.org/drawingml/2006/picture">
                      <pic:nvPicPr>
                        <pic:cNvPr id="6" name="Picture 3" descr="logo plain2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" y="180"/>
                          <a:ext cx="4860" cy="30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Group 4"/>
                      <wpg:cNvGrpSpPr>
                        <a:grpSpLocks/>
                      </wpg:cNvGrpSpPr>
                      <wpg:grpSpPr bwMode="auto">
                        <a:xfrm>
                          <a:off x="180" y="720"/>
                          <a:ext cx="11280" cy="2520"/>
                          <a:chOff x="180" y="720"/>
                          <a:chExt cx="11280" cy="2520"/>
                        </a:xfrm>
                      </wpg:grpSpPr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900"/>
                            <a:ext cx="57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87F4D" w14:textId="77777777" w:rsidR="00F50ADF" w:rsidRPr="0097262F" w:rsidRDefault="00F50ADF" w:rsidP="00D77790">
                              <w:pPr>
                                <w:pStyle w:val="List"/>
                                <w:spacing w:after="0"/>
                                <w:jc w:val="right"/>
                                <w:rPr>
                                  <w:rFonts w:cs="Arial"/>
                                  <w:b/>
                                  <w:bCs/>
                                  <w:sz w:val="32"/>
                                </w:rPr>
                              </w:pPr>
                              <w:proofErr w:type="spellStart"/>
                              <w:r w:rsidRPr="0097262F">
                                <w:rPr>
                                  <w:rFonts w:cs="Arial"/>
                                  <w:b/>
                                  <w:bCs/>
                                  <w:sz w:val="32"/>
                                </w:rPr>
                                <w:t>Paediatric</w:t>
                              </w:r>
                              <w:proofErr w:type="spellEnd"/>
                              <w:r w:rsidRPr="0097262F">
                                <w:rPr>
                                  <w:rFonts w:cs="Arial"/>
                                  <w:b/>
                                  <w:bCs/>
                                  <w:sz w:val="32"/>
                                </w:rPr>
                                <w:t xml:space="preserve"> Occupational Therapists</w:t>
                              </w:r>
                            </w:p>
                            <w:p w14:paraId="66685941" w14:textId="77777777" w:rsidR="00F50ADF" w:rsidRPr="0097262F" w:rsidRDefault="00F50ADF" w:rsidP="00D77790">
                              <w:pPr>
                                <w:jc w:val="right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7262F">
                                <w:rPr>
                                  <w:rFonts w:ascii="Arial" w:hAnsi="Arial" w:cs="Arial"/>
                                  <w:sz w:val="28"/>
                                </w:rPr>
                                <w:t>4C/28 Laurence Street</w:t>
                              </w:r>
                            </w:p>
                            <w:p w14:paraId="4C34F9DD" w14:textId="77777777" w:rsidR="00F50ADF" w:rsidRPr="0097262F" w:rsidRDefault="00F50ADF" w:rsidP="00D77790">
                              <w:pPr>
                                <w:jc w:val="right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7262F">
                                <w:rPr>
                                  <w:rFonts w:ascii="Arial" w:hAnsi="Arial" w:cs="Arial"/>
                                  <w:sz w:val="28"/>
                                </w:rPr>
                                <w:t>Hobartville NSW 2753</w:t>
                              </w:r>
                            </w:p>
                            <w:p w14:paraId="276278AA" w14:textId="77777777" w:rsidR="00F50ADF" w:rsidRPr="0097262F" w:rsidRDefault="00F50ADF" w:rsidP="00D77790">
                              <w:pPr>
                                <w:jc w:val="right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7262F">
                                <w:rPr>
                                  <w:rFonts w:ascii="Arial" w:hAnsi="Arial" w:cs="Arial"/>
                                  <w:sz w:val="28"/>
                                </w:rPr>
                                <w:t>Ph: (02) 4578 9799</w:t>
                              </w:r>
                            </w:p>
                            <w:p w14:paraId="07BBE262" w14:textId="77777777" w:rsidR="00F50ADF" w:rsidRPr="0097262F" w:rsidRDefault="00F50ADF" w:rsidP="00D77790">
                              <w:pPr>
                                <w:jc w:val="right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97262F">
                                <w:rPr>
                                  <w:rFonts w:ascii="Arial" w:hAnsi="Arial" w:cs="Arial"/>
                                  <w:sz w:val="28"/>
                                </w:rPr>
                                <w:t>Fax: (02) 4578 4184</w:t>
                              </w:r>
                            </w:p>
                            <w:p w14:paraId="4DE88E29" w14:textId="77777777" w:rsidR="00F50ADF" w:rsidRPr="0097262F" w:rsidRDefault="00F50ADF" w:rsidP="00D77790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7262F">
                                <w:rPr>
                                  <w:rFonts w:ascii="Arial" w:hAnsi="Arial" w:cs="Arial"/>
                                </w:rPr>
                                <w:t xml:space="preserve">Email: </w:t>
                              </w:r>
                              <w:hyperlink r:id="rId2" w:history="1">
                                <w:r w:rsidRPr="0097262F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info@sensorygym.com.au</w:t>
                                </w:r>
                              </w:hyperlink>
                            </w:p>
                            <w:p w14:paraId="6DA29C73" w14:textId="77777777" w:rsidR="00F50ADF" w:rsidRDefault="00F50ADF" w:rsidP="00D77790">
                              <w:pPr>
                                <w:pStyle w:val="Heading1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"/>
                        <wps:cNvCnPr/>
                        <wps:spPr bwMode="auto">
                          <a:xfrm>
                            <a:off x="180" y="720"/>
                            <a:ext cx="11160" cy="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D8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01961D" id="Group 2" o:spid="_x0000_s1026" style="position:absolute;margin-left:-54pt;margin-top:-26.4pt;width:571pt;height:180pt;z-index:251658240" coordorigin="180,180" coordsize="1128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logo plain2" style="position:absolute;left:180;top:180;width:4860;height:30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">
                <v:imagedata r:id="rId3" o:title="logo plain2"/>
              </v:shape>
              <v:group id="Group 4" o:spid="_x0000_s1028" style="position:absolute;left:180;top:720;width:11280;height:2520" coordorigin="180,720" coordsize="1128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5760;top:900;width:57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4E87F4D" w14:textId="77777777" w:rsidR="00F50ADF" w:rsidRPr="0097262F" w:rsidRDefault="00F50ADF" w:rsidP="00D77790">
                        <w:pPr>
                          <w:pStyle w:val="List"/>
                          <w:spacing w:after="0"/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</w:rPr>
                        </w:pPr>
                        <w:proofErr w:type="spellStart"/>
                        <w:r w:rsidRPr="0097262F">
                          <w:rPr>
                            <w:rFonts w:cs="Arial"/>
                            <w:b/>
                            <w:bCs/>
                            <w:sz w:val="32"/>
                          </w:rPr>
                          <w:t>Paediatric</w:t>
                        </w:r>
                        <w:proofErr w:type="spellEnd"/>
                        <w:r w:rsidRPr="0097262F">
                          <w:rPr>
                            <w:rFonts w:cs="Arial"/>
                            <w:b/>
                            <w:bCs/>
                            <w:sz w:val="32"/>
                          </w:rPr>
                          <w:t xml:space="preserve"> Occupational Therapists</w:t>
                        </w:r>
                      </w:p>
                      <w:p w14:paraId="66685941" w14:textId="77777777" w:rsidR="00F50ADF" w:rsidRPr="0097262F" w:rsidRDefault="00F50ADF" w:rsidP="00D77790">
                        <w:pPr>
                          <w:jc w:val="right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7262F">
                          <w:rPr>
                            <w:rFonts w:ascii="Arial" w:hAnsi="Arial" w:cs="Arial"/>
                            <w:sz w:val="28"/>
                          </w:rPr>
                          <w:t>4C/28 Laurence Street</w:t>
                        </w:r>
                      </w:p>
                      <w:p w14:paraId="4C34F9DD" w14:textId="77777777" w:rsidR="00F50ADF" w:rsidRPr="0097262F" w:rsidRDefault="00F50ADF" w:rsidP="00D77790">
                        <w:pPr>
                          <w:jc w:val="right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7262F">
                          <w:rPr>
                            <w:rFonts w:ascii="Arial" w:hAnsi="Arial" w:cs="Arial"/>
                            <w:sz w:val="28"/>
                          </w:rPr>
                          <w:t>Hobartville NSW 2753</w:t>
                        </w:r>
                      </w:p>
                      <w:p w14:paraId="276278AA" w14:textId="77777777" w:rsidR="00F50ADF" w:rsidRPr="0097262F" w:rsidRDefault="00F50ADF" w:rsidP="00D77790">
                        <w:pPr>
                          <w:jc w:val="right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7262F">
                          <w:rPr>
                            <w:rFonts w:ascii="Arial" w:hAnsi="Arial" w:cs="Arial"/>
                            <w:sz w:val="28"/>
                          </w:rPr>
                          <w:t>Ph: (02) 4578 9799</w:t>
                        </w:r>
                      </w:p>
                      <w:p w14:paraId="07BBE262" w14:textId="77777777" w:rsidR="00F50ADF" w:rsidRPr="0097262F" w:rsidRDefault="00F50ADF" w:rsidP="00D77790">
                        <w:pPr>
                          <w:jc w:val="right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97262F">
                          <w:rPr>
                            <w:rFonts w:ascii="Arial" w:hAnsi="Arial" w:cs="Arial"/>
                            <w:sz w:val="28"/>
                          </w:rPr>
                          <w:t>Fax: (02) 4578 4184</w:t>
                        </w:r>
                      </w:p>
                      <w:p w14:paraId="4DE88E29" w14:textId="77777777" w:rsidR="00F50ADF" w:rsidRPr="0097262F" w:rsidRDefault="00F50ADF" w:rsidP="00D77790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7262F">
                          <w:rPr>
                            <w:rFonts w:ascii="Arial" w:hAnsi="Arial" w:cs="Arial"/>
                          </w:rPr>
                          <w:t xml:space="preserve">Email: </w:t>
                        </w:r>
                        <w:hyperlink r:id="rId4" w:history="1">
                          <w:r w:rsidRPr="0097262F">
                            <w:rPr>
                              <w:rStyle w:val="Hyperlink"/>
                              <w:rFonts w:ascii="Arial" w:hAnsi="Arial" w:cs="Arial"/>
                            </w:rPr>
                            <w:t>info@sensorygym.com.au</w:t>
                          </w:r>
                        </w:hyperlink>
                      </w:p>
                      <w:p w14:paraId="6DA29C73" w14:textId="77777777" w:rsidR="00F50ADF" w:rsidRDefault="00F50ADF" w:rsidP="00D77790">
                        <w:pPr>
                          <w:pStyle w:val="Heading1"/>
                        </w:pPr>
                      </w:p>
                    </w:txbxContent>
                  </v:textbox>
                </v:shape>
                <v:line id="Line 6" o:spid="_x0000_s1030" style="position:absolute;visibility:visible;mso-wrap-style:square" from="180,720" to="113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" strokecolor="#d80000" strokeweight="2.75pt"/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85C5A"/>
    <w:multiLevelType w:val="hybridMultilevel"/>
    <w:tmpl w:val="358EF062"/>
    <w:lvl w:ilvl="0" w:tplc="8BA6FFE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A698E"/>
    <w:multiLevelType w:val="hybridMultilevel"/>
    <w:tmpl w:val="6AE8D024"/>
    <w:lvl w:ilvl="0" w:tplc="8BA6FFE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0538FE"/>
    <w:multiLevelType w:val="hybridMultilevel"/>
    <w:tmpl w:val="4B88FD1C"/>
    <w:lvl w:ilvl="0" w:tplc="8BA6FFE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C33306"/>
    <w:multiLevelType w:val="hybridMultilevel"/>
    <w:tmpl w:val="7730D718"/>
    <w:lvl w:ilvl="0" w:tplc="8BA6FFE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EC7"/>
    <w:rsid w:val="00007E5C"/>
    <w:rsid w:val="00040665"/>
    <w:rsid w:val="00042BED"/>
    <w:rsid w:val="00043A10"/>
    <w:rsid w:val="00044F30"/>
    <w:rsid w:val="00047208"/>
    <w:rsid w:val="00056ECC"/>
    <w:rsid w:val="000606C7"/>
    <w:rsid w:val="000614B0"/>
    <w:rsid w:val="00066A2E"/>
    <w:rsid w:val="00097CB8"/>
    <w:rsid w:val="000A271B"/>
    <w:rsid w:val="000A6F90"/>
    <w:rsid w:val="000B1DA2"/>
    <w:rsid w:val="000B5CD5"/>
    <w:rsid w:val="000C2C94"/>
    <w:rsid w:val="000C39D1"/>
    <w:rsid w:val="000C4579"/>
    <w:rsid w:val="000D4CB1"/>
    <w:rsid w:val="000E2A53"/>
    <w:rsid w:val="000E483C"/>
    <w:rsid w:val="000E5274"/>
    <w:rsid w:val="000E6A5C"/>
    <w:rsid w:val="000F5B6F"/>
    <w:rsid w:val="001013B3"/>
    <w:rsid w:val="00101520"/>
    <w:rsid w:val="00106746"/>
    <w:rsid w:val="00106EA0"/>
    <w:rsid w:val="00116371"/>
    <w:rsid w:val="001227A1"/>
    <w:rsid w:val="001254F4"/>
    <w:rsid w:val="00133046"/>
    <w:rsid w:val="001377C2"/>
    <w:rsid w:val="00154E6C"/>
    <w:rsid w:val="00155822"/>
    <w:rsid w:val="001609B5"/>
    <w:rsid w:val="00165AC8"/>
    <w:rsid w:val="00165E57"/>
    <w:rsid w:val="0017434F"/>
    <w:rsid w:val="0017611D"/>
    <w:rsid w:val="00197213"/>
    <w:rsid w:val="001B2603"/>
    <w:rsid w:val="001B6708"/>
    <w:rsid w:val="001F4937"/>
    <w:rsid w:val="002074B4"/>
    <w:rsid w:val="0021092F"/>
    <w:rsid w:val="002148BC"/>
    <w:rsid w:val="00215807"/>
    <w:rsid w:val="00220257"/>
    <w:rsid w:val="00232FF6"/>
    <w:rsid w:val="00251B19"/>
    <w:rsid w:val="00260BF9"/>
    <w:rsid w:val="002668B1"/>
    <w:rsid w:val="002719C9"/>
    <w:rsid w:val="00282F60"/>
    <w:rsid w:val="002846C0"/>
    <w:rsid w:val="002873D9"/>
    <w:rsid w:val="00292A45"/>
    <w:rsid w:val="002A17F1"/>
    <w:rsid w:val="002C3FD1"/>
    <w:rsid w:val="002C63BE"/>
    <w:rsid w:val="002D1ED6"/>
    <w:rsid w:val="003037D7"/>
    <w:rsid w:val="00306DBE"/>
    <w:rsid w:val="00310C28"/>
    <w:rsid w:val="003260AB"/>
    <w:rsid w:val="00330830"/>
    <w:rsid w:val="00335842"/>
    <w:rsid w:val="003372FA"/>
    <w:rsid w:val="00342B49"/>
    <w:rsid w:val="003524D2"/>
    <w:rsid w:val="00352BB7"/>
    <w:rsid w:val="003537A8"/>
    <w:rsid w:val="00360FFA"/>
    <w:rsid w:val="00372488"/>
    <w:rsid w:val="003811FF"/>
    <w:rsid w:val="003925D0"/>
    <w:rsid w:val="003A4371"/>
    <w:rsid w:val="003C1952"/>
    <w:rsid w:val="003E2546"/>
    <w:rsid w:val="00401C2A"/>
    <w:rsid w:val="004038BA"/>
    <w:rsid w:val="00406D64"/>
    <w:rsid w:val="00415D72"/>
    <w:rsid w:val="00420616"/>
    <w:rsid w:val="00423B82"/>
    <w:rsid w:val="00426A24"/>
    <w:rsid w:val="0043322B"/>
    <w:rsid w:val="00441E44"/>
    <w:rsid w:val="0045090B"/>
    <w:rsid w:val="00455EA2"/>
    <w:rsid w:val="004611FF"/>
    <w:rsid w:val="0046311D"/>
    <w:rsid w:val="004651E9"/>
    <w:rsid w:val="0047117D"/>
    <w:rsid w:val="00494FCB"/>
    <w:rsid w:val="004A11A8"/>
    <w:rsid w:val="004C18FA"/>
    <w:rsid w:val="004C5A37"/>
    <w:rsid w:val="004C7472"/>
    <w:rsid w:val="004D7207"/>
    <w:rsid w:val="004E5653"/>
    <w:rsid w:val="004E5A24"/>
    <w:rsid w:val="004E5A87"/>
    <w:rsid w:val="004F1F6E"/>
    <w:rsid w:val="004F5501"/>
    <w:rsid w:val="004F6D1F"/>
    <w:rsid w:val="00502B20"/>
    <w:rsid w:val="00503440"/>
    <w:rsid w:val="00516B19"/>
    <w:rsid w:val="00526498"/>
    <w:rsid w:val="00526F3B"/>
    <w:rsid w:val="0054619A"/>
    <w:rsid w:val="00553660"/>
    <w:rsid w:val="00560212"/>
    <w:rsid w:val="00575B4B"/>
    <w:rsid w:val="00590BDB"/>
    <w:rsid w:val="005935D4"/>
    <w:rsid w:val="005B2EFD"/>
    <w:rsid w:val="005B4986"/>
    <w:rsid w:val="005C29E9"/>
    <w:rsid w:val="005D02CF"/>
    <w:rsid w:val="006000CB"/>
    <w:rsid w:val="00606F2E"/>
    <w:rsid w:val="00620773"/>
    <w:rsid w:val="00621EC7"/>
    <w:rsid w:val="00622DBF"/>
    <w:rsid w:val="00635ED8"/>
    <w:rsid w:val="006406C5"/>
    <w:rsid w:val="0064705F"/>
    <w:rsid w:val="00662601"/>
    <w:rsid w:val="0067115D"/>
    <w:rsid w:val="00672CFF"/>
    <w:rsid w:val="00680973"/>
    <w:rsid w:val="00695FD3"/>
    <w:rsid w:val="006B4536"/>
    <w:rsid w:val="006C6530"/>
    <w:rsid w:val="006D6201"/>
    <w:rsid w:val="006D62F5"/>
    <w:rsid w:val="006E03D9"/>
    <w:rsid w:val="006E3F22"/>
    <w:rsid w:val="0070151B"/>
    <w:rsid w:val="00702308"/>
    <w:rsid w:val="007178F4"/>
    <w:rsid w:val="00721533"/>
    <w:rsid w:val="00722FD0"/>
    <w:rsid w:val="00726176"/>
    <w:rsid w:val="00730D36"/>
    <w:rsid w:val="00734D0A"/>
    <w:rsid w:val="00742F3E"/>
    <w:rsid w:val="007454D4"/>
    <w:rsid w:val="00752720"/>
    <w:rsid w:val="007556C4"/>
    <w:rsid w:val="0076352E"/>
    <w:rsid w:val="0076681F"/>
    <w:rsid w:val="007731E4"/>
    <w:rsid w:val="0077493A"/>
    <w:rsid w:val="00792092"/>
    <w:rsid w:val="007A225C"/>
    <w:rsid w:val="007A73E2"/>
    <w:rsid w:val="007B3166"/>
    <w:rsid w:val="007C15AF"/>
    <w:rsid w:val="007D5E87"/>
    <w:rsid w:val="007D796C"/>
    <w:rsid w:val="007E3C60"/>
    <w:rsid w:val="007F17BC"/>
    <w:rsid w:val="007F3AE9"/>
    <w:rsid w:val="007F74A2"/>
    <w:rsid w:val="00843669"/>
    <w:rsid w:val="0084570F"/>
    <w:rsid w:val="0086020D"/>
    <w:rsid w:val="00860C52"/>
    <w:rsid w:val="00866BAA"/>
    <w:rsid w:val="00874AFE"/>
    <w:rsid w:val="008820DE"/>
    <w:rsid w:val="0088375D"/>
    <w:rsid w:val="00883F67"/>
    <w:rsid w:val="008912B1"/>
    <w:rsid w:val="008B1586"/>
    <w:rsid w:val="008B59F3"/>
    <w:rsid w:val="008C5147"/>
    <w:rsid w:val="008E22A1"/>
    <w:rsid w:val="008E7E70"/>
    <w:rsid w:val="009027F4"/>
    <w:rsid w:val="009037AA"/>
    <w:rsid w:val="00916BA8"/>
    <w:rsid w:val="009224B9"/>
    <w:rsid w:val="00934B90"/>
    <w:rsid w:val="009373BA"/>
    <w:rsid w:val="00941851"/>
    <w:rsid w:val="00961CA3"/>
    <w:rsid w:val="00962D5B"/>
    <w:rsid w:val="0097262F"/>
    <w:rsid w:val="009801C3"/>
    <w:rsid w:val="00982C6C"/>
    <w:rsid w:val="00985F7A"/>
    <w:rsid w:val="00986CD0"/>
    <w:rsid w:val="00990309"/>
    <w:rsid w:val="009A0EFE"/>
    <w:rsid w:val="009A78EB"/>
    <w:rsid w:val="009C07C7"/>
    <w:rsid w:val="009C1ABE"/>
    <w:rsid w:val="009F7513"/>
    <w:rsid w:val="00A15F4A"/>
    <w:rsid w:val="00A20528"/>
    <w:rsid w:val="00A22CE9"/>
    <w:rsid w:val="00A32074"/>
    <w:rsid w:val="00A353D4"/>
    <w:rsid w:val="00A4165E"/>
    <w:rsid w:val="00A41AF3"/>
    <w:rsid w:val="00A45FF4"/>
    <w:rsid w:val="00A50724"/>
    <w:rsid w:val="00A53435"/>
    <w:rsid w:val="00A63416"/>
    <w:rsid w:val="00A66AEB"/>
    <w:rsid w:val="00A74346"/>
    <w:rsid w:val="00A74736"/>
    <w:rsid w:val="00A93FFD"/>
    <w:rsid w:val="00AA41D2"/>
    <w:rsid w:val="00AB0E50"/>
    <w:rsid w:val="00AD0455"/>
    <w:rsid w:val="00AD38CA"/>
    <w:rsid w:val="00AD456A"/>
    <w:rsid w:val="00AE1023"/>
    <w:rsid w:val="00AE193F"/>
    <w:rsid w:val="00AF318B"/>
    <w:rsid w:val="00B12501"/>
    <w:rsid w:val="00B15439"/>
    <w:rsid w:val="00B26501"/>
    <w:rsid w:val="00B35731"/>
    <w:rsid w:val="00B4275B"/>
    <w:rsid w:val="00B46AC7"/>
    <w:rsid w:val="00B47D56"/>
    <w:rsid w:val="00B54BD2"/>
    <w:rsid w:val="00B82E57"/>
    <w:rsid w:val="00B856F5"/>
    <w:rsid w:val="00B85C17"/>
    <w:rsid w:val="00B91652"/>
    <w:rsid w:val="00B96843"/>
    <w:rsid w:val="00BB01EF"/>
    <w:rsid w:val="00BB1BD8"/>
    <w:rsid w:val="00BB270D"/>
    <w:rsid w:val="00BB2C85"/>
    <w:rsid w:val="00BB3844"/>
    <w:rsid w:val="00BC5FBC"/>
    <w:rsid w:val="00BD0F44"/>
    <w:rsid w:val="00BE0816"/>
    <w:rsid w:val="00BE1F68"/>
    <w:rsid w:val="00BE2A18"/>
    <w:rsid w:val="00BE79A9"/>
    <w:rsid w:val="00BF214D"/>
    <w:rsid w:val="00BF22AF"/>
    <w:rsid w:val="00BF3B78"/>
    <w:rsid w:val="00C0620D"/>
    <w:rsid w:val="00C135A7"/>
    <w:rsid w:val="00C1623D"/>
    <w:rsid w:val="00C16475"/>
    <w:rsid w:val="00C176B1"/>
    <w:rsid w:val="00C21436"/>
    <w:rsid w:val="00C253C1"/>
    <w:rsid w:val="00C25686"/>
    <w:rsid w:val="00C31659"/>
    <w:rsid w:val="00C364A6"/>
    <w:rsid w:val="00C47CC9"/>
    <w:rsid w:val="00C50921"/>
    <w:rsid w:val="00C546F0"/>
    <w:rsid w:val="00C553E6"/>
    <w:rsid w:val="00C747AC"/>
    <w:rsid w:val="00C768C9"/>
    <w:rsid w:val="00C8086D"/>
    <w:rsid w:val="00C83514"/>
    <w:rsid w:val="00C84546"/>
    <w:rsid w:val="00C97A05"/>
    <w:rsid w:val="00CA3756"/>
    <w:rsid w:val="00CA709B"/>
    <w:rsid w:val="00CC338D"/>
    <w:rsid w:val="00CD3954"/>
    <w:rsid w:val="00CE203F"/>
    <w:rsid w:val="00CF0A40"/>
    <w:rsid w:val="00D044CE"/>
    <w:rsid w:val="00D16EF2"/>
    <w:rsid w:val="00D25A88"/>
    <w:rsid w:val="00D31274"/>
    <w:rsid w:val="00D312D1"/>
    <w:rsid w:val="00D43E48"/>
    <w:rsid w:val="00D43F65"/>
    <w:rsid w:val="00D45C04"/>
    <w:rsid w:val="00D66377"/>
    <w:rsid w:val="00D77790"/>
    <w:rsid w:val="00D8408B"/>
    <w:rsid w:val="00D87AEA"/>
    <w:rsid w:val="00D92E56"/>
    <w:rsid w:val="00D936D4"/>
    <w:rsid w:val="00D95D2A"/>
    <w:rsid w:val="00DB3EF2"/>
    <w:rsid w:val="00DB4A37"/>
    <w:rsid w:val="00DB532F"/>
    <w:rsid w:val="00DB6B17"/>
    <w:rsid w:val="00DB7CD0"/>
    <w:rsid w:val="00DF46AB"/>
    <w:rsid w:val="00DF713B"/>
    <w:rsid w:val="00E1537E"/>
    <w:rsid w:val="00E2366C"/>
    <w:rsid w:val="00E2552B"/>
    <w:rsid w:val="00E34424"/>
    <w:rsid w:val="00E35512"/>
    <w:rsid w:val="00E40D8B"/>
    <w:rsid w:val="00E472FD"/>
    <w:rsid w:val="00E47B0B"/>
    <w:rsid w:val="00E621A8"/>
    <w:rsid w:val="00E674A1"/>
    <w:rsid w:val="00E712F6"/>
    <w:rsid w:val="00E80BD0"/>
    <w:rsid w:val="00E83E88"/>
    <w:rsid w:val="00E93F40"/>
    <w:rsid w:val="00E97A2D"/>
    <w:rsid w:val="00EA485E"/>
    <w:rsid w:val="00EB2E89"/>
    <w:rsid w:val="00EB54D5"/>
    <w:rsid w:val="00ED214E"/>
    <w:rsid w:val="00ED7451"/>
    <w:rsid w:val="00EE4B22"/>
    <w:rsid w:val="00EE5F29"/>
    <w:rsid w:val="00F011CC"/>
    <w:rsid w:val="00F06BF9"/>
    <w:rsid w:val="00F12212"/>
    <w:rsid w:val="00F13FFA"/>
    <w:rsid w:val="00F34D89"/>
    <w:rsid w:val="00F50ADF"/>
    <w:rsid w:val="00F50C08"/>
    <w:rsid w:val="00F566D9"/>
    <w:rsid w:val="00F56D90"/>
    <w:rsid w:val="00F66C9A"/>
    <w:rsid w:val="00F75156"/>
    <w:rsid w:val="00F850AF"/>
    <w:rsid w:val="00F87BCC"/>
    <w:rsid w:val="00F91AB9"/>
    <w:rsid w:val="00F9376A"/>
    <w:rsid w:val="00FA4062"/>
    <w:rsid w:val="00FA5CC9"/>
    <w:rsid w:val="00FB07DE"/>
    <w:rsid w:val="00FB632F"/>
    <w:rsid w:val="00FB78E8"/>
    <w:rsid w:val="00FC4397"/>
    <w:rsid w:val="00FC7BDA"/>
    <w:rsid w:val="00FD5E9E"/>
    <w:rsid w:val="00FE128F"/>
    <w:rsid w:val="00FE588E"/>
    <w:rsid w:val="00FE5DAE"/>
    <w:rsid w:val="00FF15D7"/>
    <w:rsid w:val="00FF30CF"/>
    <w:rsid w:val="00FF4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A6471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01C2A"/>
    <w:pPr>
      <w:spacing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401C2A"/>
    <w:pPr>
      <w:keepNext/>
      <w:spacing w:after="0" w:line="240" w:lineRule="auto"/>
      <w:outlineLvl w:val="0"/>
    </w:pPr>
    <w:rPr>
      <w:rFonts w:ascii="Arial" w:eastAsia="Times New Roman" w:hAnsi="Arial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1C2A"/>
    <w:rPr>
      <w:rFonts w:ascii="Arial" w:eastAsia="Times New Roman" w:hAnsi="Arial" w:cs="Times New Roman"/>
      <w:b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1C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C2A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01C2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C514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147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6AE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EE4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B22"/>
    <w:rPr>
      <w:rFonts w:ascii="Calibri" w:eastAsia="Calibri" w:hAnsi="Calibri" w:cs="Times New Roman"/>
    </w:rPr>
  </w:style>
  <w:style w:type="paragraph" w:styleId="List">
    <w:name w:val="List"/>
    <w:basedOn w:val="Normal"/>
    <w:rsid w:val="00D77790"/>
    <w:pPr>
      <w:widowControl w:val="0"/>
      <w:suppressAutoHyphens/>
      <w:autoSpaceDE w:val="0"/>
      <w:spacing w:after="120" w:line="240" w:lineRule="auto"/>
    </w:pPr>
    <w:rPr>
      <w:rFonts w:ascii="Arial" w:eastAsia="Arial" w:hAnsi="Arial" w:cs="Tahoma"/>
      <w:sz w:val="24"/>
      <w:szCs w:val="24"/>
      <w:lang w:val="en-US"/>
    </w:rPr>
  </w:style>
  <w:style w:type="character" w:styleId="Hyperlink">
    <w:name w:val="Hyperlink"/>
    <w:basedOn w:val="DefaultParagraphFont"/>
    <w:rsid w:val="00D777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sensorygym.com.au" TargetMode="External"/><Relationship Id="rId1" Type="http://schemas.openxmlformats.org/officeDocument/2006/relationships/image" Target="media/image1.png"/><Relationship Id="rId4" Type="http://schemas.openxmlformats.org/officeDocument/2006/relationships/hyperlink" Target="mailto:info@sensorygym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\Desktop\Medicare%20Letter%20with%20checkboxe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Medicare Letter with checkboxes</Template>
  <TotalTime>5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Tammie Fink</cp:lastModifiedBy>
  <cp:revision>2</cp:revision>
  <cp:lastPrinted>2012-09-13T00:38:00Z</cp:lastPrinted>
  <dcterms:created xsi:type="dcterms:W3CDTF">2019-12-04T03:38:00Z</dcterms:created>
  <dcterms:modified xsi:type="dcterms:W3CDTF">2019-12-04T03:38:00Z</dcterms:modified>
</cp:coreProperties>
</file>